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E7" w:rsidRDefault="005E18E7">
      <w:pPr>
        <w:spacing w:after="0" w:line="240" w:lineRule="auto"/>
        <w:ind w:left="38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Заведующей МАДОУ «Детский сад </w:t>
      </w:r>
      <w:r>
        <w:rPr>
          <w:rFonts w:ascii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 xml:space="preserve"> 404 Авиастроительного района г.Казани  </w:t>
      </w:r>
    </w:p>
    <w:p w:rsidR="005E18E7" w:rsidRDefault="005E18E7">
      <w:pPr>
        <w:spacing w:after="0" w:line="240" w:lineRule="auto"/>
        <w:ind w:left="38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Абдулхаевой Г.Т. </w:t>
      </w:r>
    </w:p>
    <w:p w:rsidR="005E18E7" w:rsidRDefault="005E18E7">
      <w:pPr>
        <w:spacing w:after="0" w:line="240" w:lineRule="auto"/>
        <w:ind w:left="38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_______________________________________</w:t>
      </w:r>
    </w:p>
    <w:p w:rsidR="005E18E7" w:rsidRDefault="005E18E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5E18E7" w:rsidRDefault="005E18E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E18E7" w:rsidRDefault="005E18E7">
      <w:pPr>
        <w:spacing w:after="0" w:line="240" w:lineRule="auto"/>
        <w:jc w:val="center"/>
        <w:rPr>
          <w:rFonts w:cs="Calibri"/>
        </w:rPr>
      </w:pPr>
    </w:p>
    <w:p w:rsidR="005E18E7" w:rsidRDefault="005E1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Вас сохранить место за моим ребенком 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5E18E7" w:rsidRDefault="005E18E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фамилия (указать полностью), имя и отчество (указать инициалы) 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рождения _______________________________________________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0"/>
        </w:rPr>
        <w:t>указать месяц и год рождения ребенка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имеется / не имеется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hAnsi="Times New Roman"/>
          <w:sz w:val="24"/>
          <w:szCs w:val="24"/>
        </w:rPr>
        <w:t>(указывается Отдел УФМС РОССИИ ПО РТ в  ххххххххххх районе  г.Казани)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или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Форма 3. Свидетельство №____________о регистрации по месту пребывания от______________выдано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FFE">
        <w:rPr>
          <w:rFonts w:ascii="Times New Roman" w:hAnsi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hAnsi="Times New Roman"/>
          <w:sz w:val="24"/>
          <w:szCs w:val="24"/>
        </w:rPr>
        <w:t>)</w:t>
      </w:r>
    </w:p>
    <w:p w:rsidR="005E18E7" w:rsidRDefault="005E18E7" w:rsidP="00112FF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>_______________________________________района г.Казани.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    __________________ 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(дата)                                    (подпись)                   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Ознакомлен(а)______________      _________________    _______________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*Заявление подлежит регистрации при заполнении всех полей.</w:t>
      </w: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Pr="00150D72" w:rsidRDefault="005E18E7" w:rsidP="00150D72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 w:rsidRPr="00150D72">
        <w:rPr>
          <w:rFonts w:ascii="Times New Roman" w:hAnsi="Times New Roman"/>
          <w:sz w:val="28"/>
        </w:rPr>
        <w:t>Входящий № _____</w:t>
      </w:r>
      <w:r>
        <w:rPr>
          <w:rFonts w:ascii="Times New Roman" w:hAnsi="Times New Roman"/>
          <w:sz w:val="28"/>
        </w:rPr>
        <w:t xml:space="preserve"> « ____» ___________ 2020г.</w:t>
      </w: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Инструкция для установки программы 7zip на компьютер.</w:t>
      </w:r>
    </w:p>
    <w:p w:rsidR="005E18E7" w:rsidRDefault="005E18E7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hAnsi="Times New Roman"/>
          <w:b/>
          <w:sz w:val="28"/>
        </w:rPr>
        <w:t>«мой компьютер» &gt; свойства</w:t>
      </w:r>
      <w:r>
        <w:rPr>
          <w:rFonts w:ascii="Times New Roman" w:hAnsi="Times New Roman"/>
          <w:sz w:val="28"/>
        </w:rPr>
        <w:t xml:space="preserve">, далее определяем </w:t>
      </w:r>
      <w:r>
        <w:rPr>
          <w:rFonts w:ascii="Times New Roman" w:hAnsi="Times New Roman"/>
          <w:b/>
          <w:sz w:val="28"/>
        </w:rPr>
        <w:t>«тип системы»</w:t>
      </w:r>
      <w:r>
        <w:rPr>
          <w:rFonts w:ascii="Times New Roman" w:hAnsi="Times New Roman"/>
          <w:sz w:val="28"/>
        </w:rPr>
        <w:t>.</w:t>
      </w:r>
    </w:p>
    <w:p w:rsidR="005E18E7" w:rsidRDefault="005E18E7">
      <w:pPr>
        <w:spacing w:line="240" w:lineRule="auto"/>
        <w:rPr>
          <w:rFonts w:cs="Calibri"/>
        </w:rPr>
      </w:pPr>
      <w:r>
        <w:rPr>
          <w:noProof/>
        </w:rPr>
        <w:object w:dxaOrig="6300" w:dyaOrig="2129">
          <v:rect id="rectole0000000000" o:spid="_x0000_i1025" style="width:315pt;height:105.75pt" o:ole="" o:preferrelative="t" stroked="f">
            <v:imagedata r:id="rId4" o:title=""/>
          </v:rect>
          <o:OLEObject Type="Embed" ProgID="StaticMetafile" ShapeID="rectole0000000000" DrawAspect="Content" ObjectID="_1651563381" r:id="rId5"/>
        </w:objec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hAnsi="Times New Roman"/>
          <w:b/>
          <w:sz w:val="28"/>
        </w:rPr>
        <w:t xml:space="preserve">7zip </w:t>
      </w:r>
      <w:r>
        <w:rPr>
          <w:rFonts w:ascii="Times New Roman" w:hAnsi="Times New Roman"/>
          <w:sz w:val="28"/>
        </w:rPr>
        <w:t xml:space="preserve">по ссылке </w:t>
      </w:r>
      <w:hyperlink r:id="rId6">
        <w:r>
          <w:rPr>
            <w:rFonts w:ascii="Times New Roman" w:hAnsi="Times New Roman"/>
            <w:color w:val="0000FF"/>
            <w:sz w:val="28"/>
            <w:u w:val="single"/>
          </w:rPr>
          <w:t>https://yadi.sk/d/1HCT58SZpgMiVA</w:t>
        </w:r>
      </w:hyperlink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hAnsi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hAnsi="Times New Roman"/>
          <w:sz w:val="28"/>
        </w:rPr>
        <w:t xml:space="preserve"> 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. После завершения установки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 нажмите на значок  «</w:t>
      </w:r>
      <w:r>
        <w:rPr>
          <w:rFonts w:ascii="Times New Roman" w:hAnsi="Times New Roman"/>
          <w:b/>
          <w:sz w:val="28"/>
        </w:rPr>
        <w:t xml:space="preserve">сlose» </w:t>
      </w:r>
      <w:r>
        <w:rPr>
          <w:rFonts w:ascii="Times New Roman" w:hAnsi="Times New Roman"/>
          <w:sz w:val="28"/>
        </w:rPr>
        <w:t>(закрыть).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находим в компьютере </w:t>
      </w:r>
      <w:r>
        <w:rPr>
          <w:rFonts w:ascii="Times New Roman" w:hAnsi="Times New Roman"/>
          <w:b/>
          <w:sz w:val="28"/>
        </w:rPr>
        <w:t>папку</w:t>
      </w:r>
      <w:r>
        <w:rPr>
          <w:rFonts w:ascii="Times New Roman" w:hAnsi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hAnsi="Times New Roman"/>
          <w:b/>
          <w:sz w:val="28"/>
        </w:rPr>
        <w:t>7-zip &gt; добавить к архиву</w:t>
      </w:r>
      <w:r>
        <w:rPr>
          <w:rFonts w:ascii="Times New Roman" w:hAnsi="Times New Roman"/>
          <w:sz w:val="28"/>
        </w:rPr>
        <w:t>. Откроется следующее окно:</w:t>
      </w:r>
    </w:p>
    <w:p w:rsidR="005E18E7" w:rsidRDefault="005E18E7">
      <w:pPr>
        <w:spacing w:line="240" w:lineRule="auto"/>
        <w:rPr>
          <w:rFonts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3382" r:id="rId9"/>
        </w:objec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Hyperlink"/>
            <w:rFonts w:ascii="Times New Roman" w:hAnsi="Times New Roman"/>
            <w:sz w:val="28"/>
          </w:rPr>
          <w:t>хххх@tatar.ru</w:t>
        </w:r>
      </w:hyperlink>
      <w:r>
        <w:rPr>
          <w:rFonts w:ascii="Times New Roman" w:hAnsi="Times New Roman"/>
          <w:sz w:val="28"/>
        </w:rPr>
        <w:t>. Пароль сообщить руководителю детского сада по телефону.</w:t>
      </w:r>
    </w:p>
    <w:p w:rsidR="005E18E7" w:rsidRDefault="005E18E7">
      <w:pPr>
        <w:spacing w:after="0" w:line="240" w:lineRule="auto"/>
        <w:ind w:left="284"/>
        <w:jc w:val="center"/>
        <w:rPr>
          <w:rFonts w:cs="Calibri"/>
        </w:rPr>
      </w:pPr>
    </w:p>
    <w:p w:rsidR="005E18E7" w:rsidRDefault="005E18E7">
      <w:pPr>
        <w:spacing w:line="240" w:lineRule="auto"/>
        <w:rPr>
          <w:rFonts w:cs="Calibri"/>
        </w:rPr>
      </w:pPr>
    </w:p>
    <w:sectPr w:rsidR="005E18E7" w:rsidSect="00150D72">
      <w:pgSz w:w="11906" w:h="16838"/>
      <w:pgMar w:top="54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78F"/>
    <w:rsid w:val="000679A8"/>
    <w:rsid w:val="00112FFE"/>
    <w:rsid w:val="00150D72"/>
    <w:rsid w:val="001D059D"/>
    <w:rsid w:val="002153B2"/>
    <w:rsid w:val="005E18E7"/>
    <w:rsid w:val="0071776F"/>
    <w:rsid w:val="0077178F"/>
    <w:rsid w:val="007B380C"/>
    <w:rsid w:val="00870A5C"/>
    <w:rsid w:val="008F4E75"/>
    <w:rsid w:val="00BD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A8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2FFE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112FF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586</Words>
  <Characters>3345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4</cp:revision>
  <dcterms:created xsi:type="dcterms:W3CDTF">2020-05-21T06:50:00Z</dcterms:created>
  <dcterms:modified xsi:type="dcterms:W3CDTF">2020-05-21T06:50:00Z</dcterms:modified>
</cp:coreProperties>
</file>